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Kristen ITC" w:hAnsi="Kristen ITC"/>
          <w:sz w:val="40"/>
          <w:szCs w:val="40"/>
        </w:rPr>
        <w:id w:val="254023022"/>
        <w:placeholder>
          <w:docPart w:val="F8BAA1C4DF434541B605BB3682DC8596"/>
        </w:placeholder>
        <w15:appearance w15:val="hidden"/>
      </w:sdtPr>
      <w:sdtEndPr>
        <w:rPr>
          <w:rFonts w:ascii="MV Boli" w:hAnsi="MV Boli" w:cs="MV Boli"/>
          <w:sz w:val="36"/>
          <w:szCs w:val="36"/>
        </w:rPr>
      </w:sdtEndPr>
      <w:sdtContent>
        <w:p w:rsidR="00CD70D5" w:rsidRPr="00747D18" w:rsidRDefault="00747D18" w:rsidP="00310E67">
          <w:pPr>
            <w:pStyle w:val="Companyname"/>
            <w:shd w:val="clear" w:color="auto" w:fill="276E8B" w:themeFill="accent1" w:themeFillShade="BF"/>
            <w:jc w:val="left"/>
            <w:rPr>
              <w:rFonts w:ascii="Kristen ITC" w:hAnsi="Kristen ITC"/>
              <w:color w:val="016836"/>
              <w:sz w:val="40"/>
              <w:szCs w:val="40"/>
            </w:rPr>
          </w:pPr>
          <w:r w:rsidRPr="00310E67">
            <w:rPr>
              <w:rFonts w:ascii="Kristen ITC" w:hAnsi="Kristen ITC"/>
              <w:noProof/>
              <w:color w:val="016836"/>
              <w:sz w:val="40"/>
              <w:szCs w:val="40"/>
              <w:lang w:val="en-CA" w:eastAsia="en-CA"/>
            </w:rPr>
            <w:drawing>
              <wp:inline distT="0" distB="0" distL="0" distR="0" wp14:anchorId="09F518CD" wp14:editId="1AC51C4F">
                <wp:extent cx="2112645" cy="1507410"/>
                <wp:effectExtent l="0" t="0" r="190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Dayinthebay-logo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8033" cy="1525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01CF2">
            <w:rPr>
              <w:rFonts w:ascii="MV Boli" w:hAnsi="MV Boli" w:cs="MV Boli"/>
              <w:noProof/>
              <w:sz w:val="36"/>
              <w:szCs w:val="36"/>
              <w:lang w:val="en-CA" w:eastAsia="en-CA"/>
            </w:rPr>
            <w:t xml:space="preserve">  </w:t>
          </w:r>
        </w:p>
      </w:sdtContent>
    </w:sdt>
    <w:p w:rsidR="00CD70D5" w:rsidRDefault="00D04D66">
      <w:pPr>
        <w:pStyle w:val="Heading1"/>
        <w:spacing w:after="0"/>
        <w:rPr>
          <w:color w:val="404040" w:themeColor="text1" w:themeTint="BF"/>
        </w:rPr>
      </w:pPr>
      <w:r w:rsidRPr="00B23561">
        <w:rPr>
          <w:color w:val="404040" w:themeColor="text1" w:themeTint="BF"/>
        </w:rPr>
        <w:t xml:space="preserve">registration </w:t>
      </w:r>
      <w:r w:rsidR="00AA419F">
        <w:rPr>
          <w:color w:val="404040" w:themeColor="text1" w:themeTint="BF"/>
        </w:rPr>
        <w:t>–</w:t>
      </w:r>
      <w:r w:rsidRPr="00B23561">
        <w:rPr>
          <w:color w:val="404040" w:themeColor="text1" w:themeTint="BF"/>
        </w:rPr>
        <w:t xml:space="preserve"> </w:t>
      </w:r>
      <w:r w:rsidR="00A10536">
        <w:rPr>
          <w:color w:val="404040" w:themeColor="text1" w:themeTint="BF"/>
        </w:rPr>
        <w:t xml:space="preserve">attendee </w:t>
      </w:r>
    </w:p>
    <w:p w:rsidR="00AA419F" w:rsidRPr="00201D12" w:rsidRDefault="00AA419F" w:rsidP="00AA419F">
      <w:pPr>
        <w:rPr>
          <w:i/>
          <w:color w:val="CB520F"/>
        </w:rPr>
      </w:pPr>
      <w:r w:rsidRPr="00201D12">
        <w:rPr>
          <w:i/>
          <w:color w:val="CB520F"/>
        </w:rPr>
        <w:t>*Please only fill out one registration sheet per person.</w:t>
      </w:r>
    </w:p>
    <w:p w:rsidR="00A10536" w:rsidRPr="00201D12" w:rsidRDefault="00A10536" w:rsidP="00AA419F">
      <w:pPr>
        <w:rPr>
          <w:i/>
          <w:color w:val="CB520F"/>
        </w:rPr>
      </w:pPr>
      <w:r w:rsidRPr="00201D12">
        <w:rPr>
          <w:b/>
          <w:color w:val="CB520F"/>
        </w:rPr>
        <w:t xml:space="preserve">In-Water and On-Shore product demonstrations will commence </w:t>
      </w:r>
      <w:r w:rsidR="00AB693E" w:rsidRPr="00201D12">
        <w:rPr>
          <w:b/>
          <w:color w:val="CB520F"/>
        </w:rPr>
        <w:t>in the morning of Saturday, September 13</w:t>
      </w:r>
      <w:r w:rsidR="00AB693E" w:rsidRPr="00201D12">
        <w:rPr>
          <w:b/>
          <w:color w:val="CB520F"/>
          <w:vertAlign w:val="superscript"/>
        </w:rPr>
        <w:t>th</w:t>
      </w:r>
      <w:r w:rsidR="00AB693E" w:rsidRPr="00201D12">
        <w:rPr>
          <w:b/>
          <w:color w:val="CB520F"/>
        </w:rPr>
        <w:t>.</w:t>
      </w:r>
      <w:r w:rsidRPr="00201D12">
        <w:rPr>
          <w:b/>
          <w:color w:val="CB520F"/>
        </w:rPr>
        <w:t xml:space="preserve"> Once all presentations are confirmed, a complete list</w:t>
      </w:r>
      <w:r w:rsidR="00AB693E" w:rsidRPr="00201D12">
        <w:rPr>
          <w:b/>
          <w:color w:val="CB520F"/>
        </w:rPr>
        <w:t>, itinerary</w:t>
      </w:r>
      <w:r w:rsidRPr="00201D12">
        <w:rPr>
          <w:b/>
          <w:color w:val="CB520F"/>
        </w:rPr>
        <w:t xml:space="preserve"> and times will be sent to each participant.</w:t>
      </w:r>
    </w:p>
    <w:p w:rsidR="00CD70D5" w:rsidRPr="00310E67" w:rsidRDefault="00554857">
      <w:pPr>
        <w:pStyle w:val="Heading2"/>
        <w:rPr>
          <w:b/>
          <w:color w:val="134163" w:themeColor="accent6" w:themeShade="80"/>
        </w:rPr>
      </w:pPr>
      <w:r w:rsidRPr="00310E67">
        <w:rPr>
          <w:b/>
          <w:color w:val="134163" w:themeColor="accent6" w:themeShade="80"/>
        </w:rPr>
        <w:t>Participant</w:t>
      </w:r>
      <w:r w:rsidR="00D579B9" w:rsidRPr="00310E67">
        <w:rPr>
          <w:b/>
          <w:color w:val="134163" w:themeColor="accent6" w:themeShade="80"/>
        </w:rPr>
        <w:t xml:space="preserve"> I</w:t>
      </w:r>
      <w:r w:rsidR="002A47C7" w:rsidRPr="00310E67">
        <w:rPr>
          <w:b/>
          <w:color w:val="134163" w:themeColor="accent6" w:themeShade="80"/>
        </w:rPr>
        <w:t>nformation</w:t>
      </w:r>
    </w:p>
    <w:tbl>
      <w:tblPr>
        <w:tblStyle w:val="ListTable2"/>
        <w:tblW w:w="4990" w:type="pct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  <w:tblDescription w:val="Applicant information"/>
      </w:tblPr>
      <w:tblGrid>
        <w:gridCol w:w="1980"/>
        <w:gridCol w:w="3600"/>
        <w:gridCol w:w="1508"/>
        <w:gridCol w:w="3690"/>
      </w:tblGrid>
      <w:tr w:rsidR="00B23561" w:rsidRPr="00B23561" w:rsidTr="00A10536">
        <w:tc>
          <w:tcPr>
            <w:tcW w:w="1980" w:type="dxa"/>
          </w:tcPr>
          <w:p w:rsidR="00B45144" w:rsidRPr="00B23561" w:rsidRDefault="00B45144" w:rsidP="00B45144">
            <w:pPr>
              <w:pStyle w:val="Heading3"/>
              <w:outlineLvl w:val="2"/>
              <w:rPr>
                <w:color w:val="404040" w:themeColor="text1" w:themeTint="BF"/>
              </w:rPr>
            </w:pPr>
            <w:r w:rsidRPr="00B23561">
              <w:rPr>
                <w:color w:val="404040" w:themeColor="text1" w:themeTint="BF"/>
              </w:rPr>
              <w:t>Participant name</w:t>
            </w:r>
          </w:p>
        </w:tc>
        <w:tc>
          <w:tcPr>
            <w:tcW w:w="3600" w:type="dxa"/>
          </w:tcPr>
          <w:p w:rsidR="00B45144" w:rsidRPr="00B23561" w:rsidRDefault="00B45144" w:rsidP="00B45144">
            <w:pPr>
              <w:ind w:left="-1980"/>
              <w:rPr>
                <w:color w:val="404040" w:themeColor="text1" w:themeTint="BF"/>
              </w:rPr>
            </w:pPr>
          </w:p>
        </w:tc>
        <w:tc>
          <w:tcPr>
            <w:tcW w:w="1508" w:type="dxa"/>
          </w:tcPr>
          <w:p w:rsidR="00B45144" w:rsidRPr="00B23561" w:rsidRDefault="00B45144" w:rsidP="00227435">
            <w:pPr>
              <w:pStyle w:val="Heading3"/>
              <w:outlineLvl w:val="2"/>
              <w:rPr>
                <w:color w:val="404040" w:themeColor="text1" w:themeTint="BF"/>
              </w:rPr>
            </w:pPr>
            <w:r w:rsidRPr="00B23561">
              <w:rPr>
                <w:color w:val="404040" w:themeColor="text1" w:themeTint="BF"/>
              </w:rPr>
              <w:t xml:space="preserve">Participant email &amp; on-site         Cell phone </w:t>
            </w:r>
            <w:r w:rsidR="00227435">
              <w:rPr>
                <w:color w:val="404040" w:themeColor="text1" w:themeTint="BF"/>
              </w:rPr>
              <w:t>#</w:t>
            </w:r>
          </w:p>
        </w:tc>
        <w:tc>
          <w:tcPr>
            <w:tcW w:w="3690" w:type="dxa"/>
          </w:tcPr>
          <w:p w:rsidR="00B45144" w:rsidRPr="00B23561" w:rsidRDefault="00B45144" w:rsidP="00B45144">
            <w:pPr>
              <w:rPr>
                <w:color w:val="404040" w:themeColor="text1" w:themeTint="BF"/>
              </w:rPr>
            </w:pPr>
          </w:p>
        </w:tc>
      </w:tr>
      <w:tr w:rsidR="00B23561" w:rsidRPr="00B23561" w:rsidTr="00A10536">
        <w:tc>
          <w:tcPr>
            <w:tcW w:w="1980" w:type="dxa"/>
          </w:tcPr>
          <w:p w:rsidR="00B45144" w:rsidRPr="00B23561" w:rsidRDefault="00B45144" w:rsidP="00B45144">
            <w:pPr>
              <w:pStyle w:val="Heading3"/>
              <w:outlineLvl w:val="2"/>
              <w:rPr>
                <w:color w:val="404040" w:themeColor="text1" w:themeTint="BF"/>
              </w:rPr>
            </w:pPr>
            <w:r w:rsidRPr="00B23561">
              <w:rPr>
                <w:color w:val="404040" w:themeColor="text1" w:themeTint="BF"/>
              </w:rPr>
              <w:t xml:space="preserve">Company name </w:t>
            </w:r>
          </w:p>
        </w:tc>
        <w:tc>
          <w:tcPr>
            <w:tcW w:w="3600" w:type="dxa"/>
          </w:tcPr>
          <w:p w:rsidR="00B45144" w:rsidRPr="00B23561" w:rsidRDefault="00B45144" w:rsidP="00B45144">
            <w:pPr>
              <w:rPr>
                <w:color w:val="404040" w:themeColor="text1" w:themeTint="BF"/>
              </w:rPr>
            </w:pPr>
          </w:p>
        </w:tc>
        <w:tc>
          <w:tcPr>
            <w:tcW w:w="1508" w:type="dxa"/>
          </w:tcPr>
          <w:p w:rsidR="00B45144" w:rsidRDefault="00B45144" w:rsidP="00B45144">
            <w:pPr>
              <w:pStyle w:val="Heading3"/>
              <w:outlineLvl w:val="2"/>
              <w:rPr>
                <w:color w:val="404040" w:themeColor="text1" w:themeTint="BF"/>
              </w:rPr>
            </w:pPr>
            <w:r w:rsidRPr="00B23561">
              <w:rPr>
                <w:color w:val="404040" w:themeColor="text1" w:themeTint="BF"/>
              </w:rPr>
              <w:t>Company address</w:t>
            </w:r>
          </w:p>
          <w:p w:rsidR="00B23561" w:rsidRPr="00B23561" w:rsidRDefault="00B23561" w:rsidP="00B23561"/>
          <w:p w:rsidR="00B45144" w:rsidRPr="00B23561" w:rsidRDefault="00B45144" w:rsidP="00B45144">
            <w:pPr>
              <w:pStyle w:val="Heading3"/>
              <w:outlineLvl w:val="2"/>
              <w:rPr>
                <w:color w:val="404040" w:themeColor="text1" w:themeTint="BF"/>
              </w:rPr>
            </w:pPr>
          </w:p>
        </w:tc>
        <w:tc>
          <w:tcPr>
            <w:tcW w:w="3690" w:type="dxa"/>
          </w:tcPr>
          <w:p w:rsidR="00B45144" w:rsidRPr="00B23561" w:rsidRDefault="00B45144" w:rsidP="00B45144">
            <w:pPr>
              <w:rPr>
                <w:color w:val="404040" w:themeColor="text1" w:themeTint="BF"/>
              </w:rPr>
            </w:pPr>
          </w:p>
        </w:tc>
      </w:tr>
      <w:tr w:rsidR="00B45144" w:rsidRPr="00B23561" w:rsidTr="00A10536">
        <w:tc>
          <w:tcPr>
            <w:tcW w:w="1980" w:type="dxa"/>
          </w:tcPr>
          <w:p w:rsidR="00B45144" w:rsidRPr="00B23561" w:rsidRDefault="00B45144" w:rsidP="00B45144">
            <w:pPr>
              <w:pStyle w:val="Heading3"/>
              <w:outlineLvl w:val="2"/>
              <w:rPr>
                <w:color w:val="404040" w:themeColor="text1" w:themeTint="BF"/>
              </w:rPr>
            </w:pPr>
            <w:r w:rsidRPr="00B23561">
              <w:rPr>
                <w:color w:val="404040" w:themeColor="text1" w:themeTint="BF"/>
              </w:rPr>
              <w:t>Company web-site</w:t>
            </w:r>
          </w:p>
        </w:tc>
        <w:tc>
          <w:tcPr>
            <w:tcW w:w="3600" w:type="dxa"/>
          </w:tcPr>
          <w:p w:rsidR="00B45144" w:rsidRPr="00B23561" w:rsidRDefault="00B45144" w:rsidP="00B45144">
            <w:pPr>
              <w:ind w:left="-1980"/>
              <w:rPr>
                <w:color w:val="404040" w:themeColor="text1" w:themeTint="BF"/>
              </w:rPr>
            </w:pPr>
          </w:p>
        </w:tc>
        <w:tc>
          <w:tcPr>
            <w:tcW w:w="1508" w:type="dxa"/>
          </w:tcPr>
          <w:p w:rsidR="00B45144" w:rsidRPr="00B23561" w:rsidRDefault="00B45144" w:rsidP="00B45144">
            <w:pPr>
              <w:pStyle w:val="Heading3"/>
              <w:outlineLvl w:val="2"/>
              <w:rPr>
                <w:color w:val="404040" w:themeColor="text1" w:themeTint="BF"/>
              </w:rPr>
            </w:pPr>
            <w:r w:rsidRPr="00B23561">
              <w:rPr>
                <w:color w:val="404040" w:themeColor="text1" w:themeTint="BF"/>
              </w:rPr>
              <w:t>Company phone number</w:t>
            </w:r>
          </w:p>
        </w:tc>
        <w:tc>
          <w:tcPr>
            <w:tcW w:w="3690" w:type="dxa"/>
          </w:tcPr>
          <w:p w:rsidR="00B45144" w:rsidRPr="00B23561" w:rsidRDefault="00B45144" w:rsidP="00B45144">
            <w:pPr>
              <w:rPr>
                <w:color w:val="404040" w:themeColor="text1" w:themeTint="BF"/>
              </w:rPr>
            </w:pPr>
          </w:p>
        </w:tc>
      </w:tr>
      <w:tr w:rsidR="00B23561" w:rsidRPr="00B23561" w:rsidTr="00A10536">
        <w:tc>
          <w:tcPr>
            <w:tcW w:w="1980" w:type="dxa"/>
            <w:tcBorders>
              <w:bottom w:val="double" w:sz="4" w:space="0" w:color="2683C6" w:themeColor="accent6"/>
            </w:tcBorders>
          </w:tcPr>
          <w:p w:rsidR="00B45144" w:rsidRPr="00B23561" w:rsidRDefault="00B45144" w:rsidP="00B45144">
            <w:pPr>
              <w:pStyle w:val="Heading3"/>
              <w:outlineLvl w:val="2"/>
              <w:rPr>
                <w:color w:val="404040" w:themeColor="text1" w:themeTint="BF"/>
              </w:rPr>
            </w:pPr>
            <w:r w:rsidRPr="00B23561">
              <w:rPr>
                <w:color w:val="404040" w:themeColor="text1" w:themeTint="BF"/>
              </w:rPr>
              <w:t>Hotel you are staying at during your stay in St. John’s</w:t>
            </w:r>
          </w:p>
        </w:tc>
        <w:tc>
          <w:tcPr>
            <w:tcW w:w="3600" w:type="dxa"/>
            <w:tcBorders>
              <w:bottom w:val="double" w:sz="4" w:space="0" w:color="2683C6" w:themeColor="accent6"/>
            </w:tcBorders>
          </w:tcPr>
          <w:p w:rsidR="00B45144" w:rsidRPr="00B23561" w:rsidRDefault="00B45144" w:rsidP="00B45144">
            <w:pPr>
              <w:ind w:left="-1980"/>
              <w:rPr>
                <w:color w:val="404040" w:themeColor="text1" w:themeTint="BF"/>
              </w:rPr>
            </w:pPr>
          </w:p>
        </w:tc>
        <w:tc>
          <w:tcPr>
            <w:tcW w:w="1508" w:type="dxa"/>
            <w:tcBorders>
              <w:bottom w:val="double" w:sz="4" w:space="0" w:color="2683C6" w:themeColor="accent6"/>
            </w:tcBorders>
          </w:tcPr>
          <w:p w:rsidR="00B45144" w:rsidRPr="00B23561" w:rsidRDefault="00B45144" w:rsidP="00B45144">
            <w:pPr>
              <w:pStyle w:val="Heading3"/>
              <w:outlineLvl w:val="2"/>
              <w:rPr>
                <w:color w:val="404040" w:themeColor="text1" w:themeTint="BF"/>
              </w:rPr>
            </w:pPr>
          </w:p>
        </w:tc>
        <w:tc>
          <w:tcPr>
            <w:tcW w:w="3690" w:type="dxa"/>
            <w:tcBorders>
              <w:bottom w:val="double" w:sz="4" w:space="0" w:color="2683C6" w:themeColor="accent6"/>
            </w:tcBorders>
          </w:tcPr>
          <w:p w:rsidR="00B45144" w:rsidRPr="00B23561" w:rsidRDefault="00B45144" w:rsidP="00B45144">
            <w:pPr>
              <w:rPr>
                <w:color w:val="404040" w:themeColor="text1" w:themeTint="BF"/>
              </w:rPr>
            </w:pPr>
          </w:p>
        </w:tc>
      </w:tr>
      <w:tr w:rsidR="00310E67" w:rsidRPr="00310E67" w:rsidTr="00A10536">
        <w:tc>
          <w:tcPr>
            <w:tcW w:w="7088" w:type="dxa"/>
            <w:gridSpan w:val="3"/>
          </w:tcPr>
          <w:p w:rsidR="00D579B9" w:rsidRPr="00310E67" w:rsidRDefault="00D579B9" w:rsidP="00D579B9">
            <w:pPr>
              <w:pStyle w:val="Heading2"/>
              <w:outlineLvl w:val="1"/>
              <w:rPr>
                <w:b/>
                <w:color w:val="134163" w:themeColor="accent6" w:themeShade="80"/>
              </w:rPr>
            </w:pPr>
            <w:r w:rsidRPr="00310E67">
              <w:rPr>
                <w:b/>
                <w:color w:val="134163" w:themeColor="accent6" w:themeShade="80"/>
              </w:rPr>
              <w:t>Medical Information</w:t>
            </w:r>
          </w:p>
        </w:tc>
        <w:tc>
          <w:tcPr>
            <w:tcW w:w="3690" w:type="dxa"/>
            <w:tcBorders>
              <w:top w:val="single" w:sz="4" w:space="0" w:color="595959" w:themeColor="text1" w:themeTint="A6"/>
            </w:tcBorders>
          </w:tcPr>
          <w:p w:rsidR="00D579B9" w:rsidRPr="00310E67" w:rsidRDefault="00D579B9" w:rsidP="00D579B9">
            <w:pPr>
              <w:pStyle w:val="Heading2"/>
              <w:outlineLvl w:val="1"/>
              <w:rPr>
                <w:b/>
                <w:color w:val="134163" w:themeColor="accent6" w:themeShade="80"/>
              </w:rPr>
            </w:pPr>
          </w:p>
        </w:tc>
      </w:tr>
      <w:tr w:rsidR="00B23561" w:rsidRPr="00B23561" w:rsidTr="00A10536">
        <w:tc>
          <w:tcPr>
            <w:tcW w:w="7088" w:type="dxa"/>
            <w:gridSpan w:val="3"/>
          </w:tcPr>
          <w:p w:rsidR="00D579B9" w:rsidRPr="00B23561" w:rsidRDefault="00D579B9" w:rsidP="00B45144">
            <w:pPr>
              <w:pStyle w:val="Heading3"/>
              <w:outlineLvl w:val="2"/>
              <w:rPr>
                <w:color w:val="404040" w:themeColor="text1" w:themeTint="BF"/>
              </w:rPr>
            </w:pPr>
            <w:r w:rsidRPr="00B23561">
              <w:rPr>
                <w:color w:val="404040" w:themeColor="text1" w:themeTint="BF"/>
              </w:rPr>
              <w:t>Please list any allergies the Town of Holyrood should be aware of.</w:t>
            </w:r>
          </w:p>
          <w:p w:rsidR="00D579B9" w:rsidRPr="00B23561" w:rsidRDefault="00D579B9" w:rsidP="00D579B9">
            <w:pPr>
              <w:rPr>
                <w:color w:val="404040" w:themeColor="text1" w:themeTint="BF"/>
              </w:rPr>
            </w:pPr>
          </w:p>
          <w:p w:rsidR="00B23561" w:rsidRDefault="00B45144" w:rsidP="00AB693E">
            <w:pPr>
              <w:pStyle w:val="Heading3"/>
              <w:outlineLvl w:val="2"/>
              <w:rPr>
                <w:color w:val="404040" w:themeColor="text1" w:themeTint="BF"/>
              </w:rPr>
            </w:pPr>
            <w:r w:rsidRPr="00B23561">
              <w:rPr>
                <w:color w:val="404040" w:themeColor="text1" w:themeTint="BF"/>
              </w:rPr>
              <w:t>If you have a disability or have special needs and require assistance, please specify your requirements.</w:t>
            </w:r>
          </w:p>
          <w:p w:rsidR="00AB693E" w:rsidRPr="00AB693E" w:rsidRDefault="00AB693E" w:rsidP="00AB693E"/>
        </w:tc>
        <w:tc>
          <w:tcPr>
            <w:tcW w:w="3690" w:type="dxa"/>
          </w:tcPr>
          <w:p w:rsidR="00B45144" w:rsidRPr="00B23561" w:rsidRDefault="00B45144" w:rsidP="00B45144">
            <w:pPr>
              <w:rPr>
                <w:color w:val="404040" w:themeColor="text1" w:themeTint="BF"/>
              </w:rPr>
            </w:pPr>
          </w:p>
        </w:tc>
      </w:tr>
      <w:tr w:rsidR="00B23561" w:rsidRPr="00B23561" w:rsidTr="00A10536">
        <w:tc>
          <w:tcPr>
            <w:tcW w:w="7088" w:type="dxa"/>
            <w:gridSpan w:val="3"/>
          </w:tcPr>
          <w:p w:rsidR="00D579B9" w:rsidRPr="00B23561" w:rsidRDefault="00D579B9" w:rsidP="00D579B9">
            <w:pPr>
              <w:pStyle w:val="Heading3"/>
              <w:outlineLvl w:val="2"/>
              <w:rPr>
                <w:color w:val="404040" w:themeColor="text1" w:themeTint="BF"/>
              </w:rPr>
            </w:pPr>
            <w:r w:rsidRPr="00B23561">
              <w:rPr>
                <w:color w:val="404040" w:themeColor="text1" w:themeTint="BF"/>
              </w:rPr>
              <w:t xml:space="preserve">Please list any dietary restrictions you might have. </w:t>
            </w:r>
          </w:p>
          <w:p w:rsidR="00AA419F" w:rsidRPr="00AA419F" w:rsidRDefault="00AA419F" w:rsidP="00AA419F"/>
        </w:tc>
        <w:tc>
          <w:tcPr>
            <w:tcW w:w="3690" w:type="dxa"/>
          </w:tcPr>
          <w:p w:rsidR="00B45144" w:rsidRPr="00B23561" w:rsidRDefault="00B45144" w:rsidP="00B45144">
            <w:pPr>
              <w:rPr>
                <w:color w:val="404040" w:themeColor="text1" w:themeTint="BF"/>
              </w:rPr>
            </w:pPr>
          </w:p>
        </w:tc>
      </w:tr>
      <w:tr w:rsidR="00E94852" w:rsidRPr="00B23561" w:rsidTr="00A10536">
        <w:tc>
          <w:tcPr>
            <w:tcW w:w="7088" w:type="dxa"/>
            <w:gridSpan w:val="3"/>
          </w:tcPr>
          <w:p w:rsidR="00E94852" w:rsidRDefault="00E94852" w:rsidP="00D579B9">
            <w:pPr>
              <w:pStyle w:val="Heading3"/>
              <w:outlineLvl w:val="2"/>
              <w:rPr>
                <w:color w:val="404040" w:themeColor="text1" w:themeTint="BF"/>
              </w:rPr>
            </w:pPr>
            <w:r>
              <w:rPr>
                <w:color w:val="404040" w:themeColor="text1" w:themeTint="BF"/>
              </w:rPr>
              <w:t>Please indicate any other needs and requirements not mentioned above.</w:t>
            </w:r>
          </w:p>
          <w:p w:rsidR="00E94852" w:rsidRPr="00E94852" w:rsidRDefault="00E94852" w:rsidP="00E94852"/>
        </w:tc>
        <w:tc>
          <w:tcPr>
            <w:tcW w:w="3690" w:type="dxa"/>
          </w:tcPr>
          <w:p w:rsidR="00E94852" w:rsidRPr="00B23561" w:rsidRDefault="00E94852" w:rsidP="00B45144">
            <w:pPr>
              <w:rPr>
                <w:color w:val="404040" w:themeColor="text1" w:themeTint="BF"/>
              </w:rPr>
            </w:pPr>
          </w:p>
        </w:tc>
      </w:tr>
    </w:tbl>
    <w:p w:rsidR="00CD70D5" w:rsidRPr="00310E67" w:rsidRDefault="000935F6" w:rsidP="00AA419F">
      <w:pPr>
        <w:pStyle w:val="Heading2"/>
        <w:jc w:val="center"/>
        <w:rPr>
          <w:b/>
          <w:color w:val="134163" w:themeColor="accent6" w:themeShade="80"/>
          <w:sz w:val="24"/>
          <w:szCs w:val="24"/>
        </w:rPr>
      </w:pPr>
      <w:r w:rsidRPr="00310E67">
        <w:rPr>
          <w:b/>
          <w:color w:val="134163" w:themeColor="accent6" w:themeShade="80"/>
          <w:sz w:val="24"/>
          <w:szCs w:val="24"/>
        </w:rPr>
        <w:t>Please FAX</w:t>
      </w:r>
      <w:r w:rsidR="00D85C5C" w:rsidRPr="00310E67">
        <w:rPr>
          <w:b/>
          <w:color w:val="134163" w:themeColor="accent6" w:themeShade="80"/>
          <w:sz w:val="24"/>
          <w:szCs w:val="24"/>
        </w:rPr>
        <w:t xml:space="preserve"> form</w:t>
      </w:r>
      <w:r w:rsidR="00910B12" w:rsidRPr="00310E67">
        <w:rPr>
          <w:b/>
          <w:color w:val="134163" w:themeColor="accent6" w:themeShade="80"/>
          <w:sz w:val="24"/>
          <w:szCs w:val="24"/>
        </w:rPr>
        <w:t xml:space="preserve"> completed</w:t>
      </w:r>
      <w:r w:rsidR="00D85C5C" w:rsidRPr="00310E67">
        <w:rPr>
          <w:b/>
          <w:color w:val="134163" w:themeColor="accent6" w:themeShade="80"/>
          <w:sz w:val="24"/>
          <w:szCs w:val="24"/>
        </w:rPr>
        <w:t xml:space="preserve"> to +1 (709) 22</w:t>
      </w:r>
      <w:r w:rsidR="00F9370B" w:rsidRPr="00310E67">
        <w:rPr>
          <w:b/>
          <w:color w:val="134163" w:themeColor="accent6" w:themeShade="80"/>
          <w:sz w:val="24"/>
          <w:szCs w:val="24"/>
        </w:rPr>
        <w:t>9-7269 or scan and email to Natacha.</w:t>
      </w:r>
      <w:r w:rsidR="00667DB5" w:rsidRPr="00310E67">
        <w:rPr>
          <w:b/>
          <w:color w:val="134163" w:themeColor="accent6" w:themeShade="80"/>
          <w:sz w:val="24"/>
          <w:szCs w:val="24"/>
        </w:rPr>
        <w:t>Fu</w:t>
      </w:r>
      <w:r w:rsidR="00F9370B" w:rsidRPr="00310E67">
        <w:rPr>
          <w:b/>
          <w:color w:val="134163" w:themeColor="accent6" w:themeShade="80"/>
          <w:sz w:val="24"/>
          <w:szCs w:val="24"/>
        </w:rPr>
        <w:t>dem</w:t>
      </w:r>
      <w:r w:rsidR="00D85C5C" w:rsidRPr="00310E67">
        <w:rPr>
          <w:b/>
          <w:color w:val="134163" w:themeColor="accent6" w:themeShade="80"/>
          <w:sz w:val="24"/>
          <w:szCs w:val="24"/>
        </w:rPr>
        <w:t>@holyrood.ca</w:t>
      </w:r>
      <w:r w:rsidR="00AB693E">
        <w:rPr>
          <w:b/>
          <w:color w:val="134163" w:themeColor="accent6" w:themeShade="80"/>
          <w:sz w:val="24"/>
          <w:szCs w:val="24"/>
        </w:rPr>
        <w:t xml:space="preserve"> by </w:t>
      </w:r>
      <w:r w:rsidR="00201D12">
        <w:rPr>
          <w:b/>
          <w:color w:val="FF0000"/>
          <w:sz w:val="24"/>
          <w:szCs w:val="24"/>
        </w:rPr>
        <w:t xml:space="preserve">Monday, </w:t>
      </w:r>
      <w:r w:rsidR="00852A83">
        <w:rPr>
          <w:b/>
          <w:color w:val="FF0000"/>
          <w:sz w:val="24"/>
          <w:szCs w:val="24"/>
        </w:rPr>
        <w:t>September 1, 2014</w:t>
      </w:r>
    </w:p>
    <w:p w:rsidR="00CD70D5" w:rsidRPr="00AA419F" w:rsidRDefault="00CD70D5">
      <w:pPr>
        <w:rPr>
          <w:sz w:val="24"/>
          <w:szCs w:val="24"/>
        </w:rPr>
      </w:pPr>
    </w:p>
    <w:p w:rsidR="00D85C5C" w:rsidRDefault="00910B12" w:rsidP="00D85C5C">
      <w:pPr>
        <w:jc w:val="center"/>
        <w:rPr>
          <w:noProof/>
          <w:lang w:val="en-CA" w:eastAsia="en-CA"/>
        </w:rPr>
      </w:pPr>
      <w:r>
        <w:rPr>
          <w:noProof/>
          <w:lang w:val="en-CA" w:eastAsia="en-CA"/>
        </w:rPr>
        <w:t xml:space="preserve"> </w:t>
      </w:r>
      <w:bookmarkStart w:id="0" w:name="_GoBack"/>
      <w:r w:rsidR="00D85C5C">
        <w:rPr>
          <w:noProof/>
          <w:lang w:val="en-CA" w:eastAsia="en-CA"/>
        </w:rPr>
        <w:drawing>
          <wp:inline distT="0" distB="0" distL="0" distR="0" wp14:anchorId="16AC4B5D" wp14:editId="6AD3EC86">
            <wp:extent cx="888016" cy="586101"/>
            <wp:effectExtent l="0" t="0" r="762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lyrood_OHI_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24" cy="60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CA" w:eastAsia="en-CA"/>
        </w:rPr>
        <w:t xml:space="preserve">           </w:t>
      </w:r>
      <w:r w:rsidR="00B23561">
        <w:rPr>
          <w:noProof/>
          <w:lang w:val="en-CA" w:eastAsia="en-CA"/>
        </w:rPr>
        <w:drawing>
          <wp:inline distT="0" distB="0" distL="0" distR="0" wp14:anchorId="00907C73" wp14:editId="4202E899">
            <wp:extent cx="836295" cy="35158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63" cy="3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t xml:space="preserve">    </w:t>
      </w:r>
      <w:r>
        <w:rPr>
          <w:noProof/>
          <w:lang w:val="en-CA" w:eastAsia="en-CA"/>
        </w:rPr>
        <w:drawing>
          <wp:inline distT="0" distB="0" distL="0" distR="0" wp14:anchorId="28BE5730" wp14:editId="2923A18F">
            <wp:extent cx="1670050" cy="484191"/>
            <wp:effectExtent l="0" t="0" r="6350" b="0"/>
            <wp:docPr id="2" name="Picture 2" descr="http://www.oceans14mtsieeestjohns.org/userfiles/images/oceans14_logo_cropped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ceans14mtsieeestjohns.org/userfiles/images/oceans14_logo_cropped%281%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93" cy="5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C5C" w:rsidSect="00AB693E">
      <w:footerReference w:type="default" r:id="rId13"/>
      <w:pgSz w:w="12240" w:h="15840"/>
      <w:pgMar w:top="426" w:right="720" w:bottom="426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EA7" w:rsidRDefault="00311EA7">
      <w:pPr>
        <w:spacing w:after="0"/>
      </w:pPr>
      <w:r>
        <w:separator/>
      </w:r>
    </w:p>
  </w:endnote>
  <w:endnote w:type="continuationSeparator" w:id="0">
    <w:p w:rsidR="00311EA7" w:rsidRDefault="00311E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0D5" w:rsidRDefault="002A47C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AB693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EA7" w:rsidRDefault="00311EA7">
      <w:pPr>
        <w:spacing w:after="0"/>
      </w:pPr>
      <w:r>
        <w:separator/>
      </w:r>
    </w:p>
  </w:footnote>
  <w:footnote w:type="continuationSeparator" w:id="0">
    <w:p w:rsidR="00311EA7" w:rsidRDefault="00311EA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7A0FB7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00E2C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17403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55A1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54812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4D080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4125D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8F2E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A4DE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07A3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F6CEE"/>
    <w:multiLevelType w:val="hybridMultilevel"/>
    <w:tmpl w:val="336645E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8C"/>
    <w:rsid w:val="000935F6"/>
    <w:rsid w:val="000A24EA"/>
    <w:rsid w:val="00201D12"/>
    <w:rsid w:val="00227435"/>
    <w:rsid w:val="00231D3A"/>
    <w:rsid w:val="00247552"/>
    <w:rsid w:val="002A47C7"/>
    <w:rsid w:val="00301CF2"/>
    <w:rsid w:val="00310E67"/>
    <w:rsid w:val="00311EA7"/>
    <w:rsid w:val="0038692B"/>
    <w:rsid w:val="003B68CF"/>
    <w:rsid w:val="003C24CE"/>
    <w:rsid w:val="003E4565"/>
    <w:rsid w:val="0040100F"/>
    <w:rsid w:val="0040500B"/>
    <w:rsid w:val="0040558C"/>
    <w:rsid w:val="00435F95"/>
    <w:rsid w:val="00492215"/>
    <w:rsid w:val="00554857"/>
    <w:rsid w:val="005F30D5"/>
    <w:rsid w:val="00607C56"/>
    <w:rsid w:val="00622761"/>
    <w:rsid w:val="00667DB5"/>
    <w:rsid w:val="00685DB4"/>
    <w:rsid w:val="006E759B"/>
    <w:rsid w:val="006F7F8E"/>
    <w:rsid w:val="0073536B"/>
    <w:rsid w:val="007451F4"/>
    <w:rsid w:val="00747D18"/>
    <w:rsid w:val="00761700"/>
    <w:rsid w:val="007B106B"/>
    <w:rsid w:val="007C1F0A"/>
    <w:rsid w:val="00852A83"/>
    <w:rsid w:val="008C46DA"/>
    <w:rsid w:val="008F3035"/>
    <w:rsid w:val="00910B12"/>
    <w:rsid w:val="009448DC"/>
    <w:rsid w:val="00965459"/>
    <w:rsid w:val="00A07F0D"/>
    <w:rsid w:val="00A10536"/>
    <w:rsid w:val="00A472A2"/>
    <w:rsid w:val="00A54440"/>
    <w:rsid w:val="00AA419F"/>
    <w:rsid w:val="00AB693E"/>
    <w:rsid w:val="00B23561"/>
    <w:rsid w:val="00B45144"/>
    <w:rsid w:val="00B66ADB"/>
    <w:rsid w:val="00BD2FFD"/>
    <w:rsid w:val="00CC10C3"/>
    <w:rsid w:val="00CC1AF7"/>
    <w:rsid w:val="00CD70D5"/>
    <w:rsid w:val="00CE63BF"/>
    <w:rsid w:val="00D04D66"/>
    <w:rsid w:val="00D25561"/>
    <w:rsid w:val="00D55D2A"/>
    <w:rsid w:val="00D579B9"/>
    <w:rsid w:val="00D85C5C"/>
    <w:rsid w:val="00DA5BAC"/>
    <w:rsid w:val="00E221F6"/>
    <w:rsid w:val="00E40D5B"/>
    <w:rsid w:val="00E4625A"/>
    <w:rsid w:val="00E94852"/>
    <w:rsid w:val="00EA271E"/>
    <w:rsid w:val="00EB00BB"/>
    <w:rsid w:val="00EC0198"/>
    <w:rsid w:val="00EC2504"/>
    <w:rsid w:val="00F14214"/>
    <w:rsid w:val="00F23CA8"/>
    <w:rsid w:val="00F3176D"/>
    <w:rsid w:val="00F862C0"/>
    <w:rsid w:val="00F9370B"/>
    <w:rsid w:val="00FD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00" w:after="100"/>
    </w:pPr>
    <w:rPr>
      <w:sz w:val="18"/>
      <w:szCs w:val="18"/>
    </w:rPr>
  </w:style>
  <w:style w:type="paragraph" w:styleId="Heading1">
    <w:name w:val="heading 1"/>
    <w:basedOn w:val="Normal"/>
    <w:next w:val="Normal"/>
    <w:qFormat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3494BA" w:themeColor="accent1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numPr>
        <w:ilvl w:val="1"/>
      </w:numPr>
      <w:pBdr>
        <w:top w:val="single" w:sz="4" w:space="1" w:color="auto"/>
      </w:pBdr>
      <w:shd w:val="clear" w:color="auto" w:fill="E3F1ED" w:themeFill="accent3" w:themeFillTint="33"/>
      <w:spacing w:before="360"/>
      <w:outlineLvl w:val="1"/>
    </w:pPr>
    <w:rPr>
      <w:color w:val="75BDA7" w:themeColor="accent3"/>
      <w:spacing w:val="15"/>
      <w:sz w:val="22"/>
      <w:szCs w:val="22"/>
    </w:rPr>
  </w:style>
  <w:style w:type="paragraph" w:styleId="Heading3">
    <w:name w:val="heading 3"/>
    <w:basedOn w:val="Normal"/>
    <w:next w:val="Normal"/>
    <w:unhideWhenUsed/>
    <w:qFormat/>
    <w:pPr>
      <w:outlineLvl w:val="2"/>
    </w:pPr>
    <w:rPr>
      <w:rFonts w:asciiTheme="majorHAnsi" w:eastAsiaTheme="majorEastAsia" w:hAnsiTheme="majorHAnsi" w:cstheme="majorBidi"/>
      <w:color w:val="58B6C0" w:themeColor="accent2"/>
    </w:rPr>
  </w:style>
  <w:style w:type="paragraph" w:styleId="Heading4">
    <w:name w:val="heading 4"/>
    <w:basedOn w:val="Heading3"/>
    <w:next w:val="Normal"/>
    <w:link w:val="Heading4Char"/>
    <w:uiPriority w:val="9"/>
    <w:unhideWhenUsed/>
    <w:pPr>
      <w:spacing w:before="240"/>
      <w:outlineLvl w:val="3"/>
    </w:pPr>
    <w:rPr>
      <w:color w:val="4A9A82" w:themeColor="accent3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40" w:after="60"/>
      <w:outlineLvl w:val="6"/>
    </w:pPr>
    <w:rPr>
      <w:rFonts w:asciiTheme="majorHAnsi" w:eastAsiaTheme="majorEastAsia" w:hAnsiTheme="majorHAnsi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40" w:after="60"/>
      <w:outlineLvl w:val="7"/>
    </w:pPr>
    <w:rPr>
      <w:rFonts w:asciiTheme="majorHAnsi" w:eastAsiaTheme="majorEastAsia" w:hAnsiTheme="majorHAnsi"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1Light-Accent1">
    <w:name w:val="Grid Table 1 Light Accent 1"/>
    <w:aliases w:val="Employee status"/>
    <w:basedOn w:val="TableNormal"/>
    <w:uiPriority w:val="46"/>
    <w:rPr>
      <w:kern w:val="22"/>
      <w14:ligatures w14:val="standard"/>
    </w:rPr>
    <w:tblPr>
      <w:tblStyleRowBandSize w:val="1"/>
      <w:tblStyleColBandSize w:val="1"/>
      <w:tblInd w:w="0" w:type="dxa"/>
      <w:tblBorders>
        <w:insideH w:val="single" w:sz="4" w:space="0" w:color="3494BA" w:themeColor="accent1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3494BA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1"/>
    <w:unhideWhenUsed/>
    <w:pPr>
      <w:spacing w:before="80" w:after="80"/>
      <w:jc w:val="right"/>
    </w:pPr>
    <w:rPr>
      <w:color w:val="373545" w:themeColor="text2"/>
    </w:rPr>
  </w:style>
  <w:style w:type="character" w:customStyle="1" w:styleId="FooterChar">
    <w:name w:val="Footer Char"/>
    <w:basedOn w:val="DefaultParagraphFont"/>
    <w:link w:val="Footer"/>
    <w:uiPriority w:val="1"/>
    <w:rPr>
      <w:color w:val="373545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olor w:val="4A9A82" w:themeColor="accent3" w:themeShade="BF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18"/>
      <w:szCs w:val="18"/>
    </w:rPr>
  </w:style>
  <w:style w:type="paragraph" w:customStyle="1" w:styleId="Logo">
    <w:name w:val="Logo"/>
    <w:basedOn w:val="Normal"/>
    <w:qFormat/>
    <w:pPr>
      <w:jc w:val="center"/>
    </w:pPr>
  </w:style>
  <w:style w:type="table" w:styleId="GridTable1Light">
    <w:name w:val="Grid Table 1 Light"/>
    <w:basedOn w:val="TableNormal"/>
    <w:uiPriority w:val="46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tblPr>
      <w:tblStyleRowBandSize w:val="1"/>
      <w:tblStyleColBandSize w:val="1"/>
      <w:tblInd w:w="0" w:type="dxa"/>
      <w:tblBorders>
        <w:top w:val="single" w:sz="4" w:space="0" w:color="DDF0F2" w:themeColor="accent2" w:themeTint="33"/>
        <w:bottom w:val="single" w:sz="4" w:space="0" w:color="DDF0F2" w:themeColor="accent2" w:themeTint="33"/>
        <w:insideH w:val="single" w:sz="4" w:space="0" w:color="DDF0F2" w:themeColor="accent2" w:themeTint="33"/>
      </w:tblBorders>
      <w:tblCellMar>
        <w:top w:w="29" w:type="dxa"/>
        <w:left w:w="108" w:type="dxa"/>
        <w:bottom w:w="29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-Accent6">
    <w:name w:val="List Table 1 Light Accent 6"/>
    <w:basedOn w:val="TableNormal"/>
    <w:uiPriority w:val="46"/>
    <w:tblPr>
      <w:tblStyleRowBandSize w:val="1"/>
      <w:tblStyleColBandSize w:val="1"/>
      <w:tblInd w:w="0" w:type="dxa"/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6Colorful">
    <w:name w:val="List Table 6 Colorful"/>
    <w:basedOn w:val="TableNormal"/>
    <w:uiPriority w:val="51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2">
    <w:name w:val="List Table 2 Accent 2"/>
    <w:basedOn w:val="TableNormal"/>
    <w:uiPriority w:val="47"/>
    <w:tblPr>
      <w:tblStyleRowBandSize w:val="1"/>
      <w:tblStyleColBandSize w:val="1"/>
      <w:tblInd w:w="0" w:type="dxa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2-Accent1">
    <w:name w:val="List Table 2 Accent 1"/>
    <w:basedOn w:val="TableNormal"/>
    <w:uiPriority w:val="47"/>
    <w:tblPr>
      <w:tblStyleRowBandSize w:val="1"/>
      <w:tblStyleColBandSize w:val="1"/>
      <w:tblInd w:w="0" w:type="dxa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2-Accent3">
    <w:name w:val="List Table 2 Accent 3"/>
    <w:basedOn w:val="TableNormal"/>
    <w:uiPriority w:val="47"/>
    <w:tblPr>
      <w:tblStyleRowBandSize w:val="1"/>
      <w:tblStyleColBandSize w:val="1"/>
      <w:tblInd w:w="0" w:type="dxa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  <w:tblCellMar>
        <w:top w:w="29" w:type="dxa"/>
        <w:left w:w="108" w:type="dxa"/>
        <w:bottom w:w="29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paragraph" w:customStyle="1" w:styleId="Companyname">
    <w:name w:val="Company name"/>
    <w:basedOn w:val="Normal"/>
    <w:next w:val="Normal"/>
    <w:qFormat/>
    <w:pPr>
      <w:spacing w:before="0" w:after="0"/>
      <w:jc w:val="center"/>
    </w:pPr>
    <w:rPr>
      <w:rFonts w:asciiTheme="majorHAnsi" w:eastAsiaTheme="majorEastAsia" w:hAnsiTheme="majorHAnsi" w:cstheme="majorBidi"/>
      <w:b/>
      <w:bCs/>
      <w:color w:val="292733" w:themeColor="text2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D18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D1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2274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693E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2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8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cha\AppData\Roaming\Microsoft\Templates\Job%20applicant%20assess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8BAA1C4DF434541B605BB3682DC8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82157-FCA3-488E-A5F3-B8C296FE2603}"/>
      </w:docPartPr>
      <w:docPartBody>
        <w:p w:rsidR="005624E6" w:rsidRDefault="005624E6">
          <w:pPr>
            <w:pStyle w:val="F8BAA1C4DF434541B605BB3682DC8596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4E6"/>
    <w:rsid w:val="004339F6"/>
    <w:rsid w:val="005624E6"/>
    <w:rsid w:val="00655C02"/>
    <w:rsid w:val="006D33F3"/>
    <w:rsid w:val="00742B55"/>
    <w:rsid w:val="007B6431"/>
    <w:rsid w:val="007D57A8"/>
    <w:rsid w:val="008969F9"/>
    <w:rsid w:val="008F5E29"/>
    <w:rsid w:val="00B67836"/>
    <w:rsid w:val="00EB5E8F"/>
    <w:rsid w:val="00F9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BAA1C4DF434541B605BB3682DC8596">
    <w:name w:val="F8BAA1C4DF434541B605BB3682DC8596"/>
  </w:style>
  <w:style w:type="paragraph" w:customStyle="1" w:styleId="B0928129D8874058A0B672EF3439413A">
    <w:name w:val="B0928129D8874058A0B672EF3439413A"/>
  </w:style>
  <w:style w:type="paragraph" w:customStyle="1" w:styleId="CAEB08EEE2814C25BC6CF79553E6DBEB">
    <w:name w:val="CAEB08EEE2814C25BC6CF79553E6DBEB"/>
  </w:style>
  <w:style w:type="paragraph" w:customStyle="1" w:styleId="39461D386E134D48B68A102A43EF9260">
    <w:name w:val="39461D386E134D48B68A102A43EF9260"/>
  </w:style>
  <w:style w:type="paragraph" w:customStyle="1" w:styleId="2464517448564392AD35CD0C633E3808">
    <w:name w:val="2464517448564392AD35CD0C633E3808"/>
  </w:style>
  <w:style w:type="paragraph" w:customStyle="1" w:styleId="AE9E3CF50ACD43828CA7ECF9823571E2">
    <w:name w:val="AE9E3CF50ACD43828CA7ECF9823571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 Boardroom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FE80A-3A5F-4B8D-9F5C-ABD27F769E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7779D0-7301-40FE-82D1-073EFE853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applicant assessment form</Template>
  <TotalTime>0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/>
  <cp:lastModifiedBy/>
  <cp:revision>1</cp:revision>
  <dcterms:created xsi:type="dcterms:W3CDTF">2014-05-16T13:51:00Z</dcterms:created>
  <dcterms:modified xsi:type="dcterms:W3CDTF">2014-08-14T18:31:00Z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TC034630749991</vt:lpwstr>
  </property>
</Properties>
</file>